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FFA" w:rsidRDefault="00257FFA" w:rsidP="000870A1">
      <w:pPr>
        <w:jc w:val="both"/>
        <w:rPr>
          <w:b/>
          <w:bCs/>
          <w:sz w:val="16"/>
          <w:szCs w:val="16"/>
          <w:lang w:val="en-US"/>
        </w:rPr>
      </w:pPr>
      <w:r>
        <w:rPr>
          <w:noProof/>
        </w:rPr>
        <w:pict>
          <v:group id="Групиране 2" o:spid="_x0000_s1026" style="position:absolute;left:0;text-align:left;margin-left:108pt;margin-top:36pt;width:248.25pt;height:20.25pt;z-index:251658240;mso-wrap-distance-left:0;mso-wrap-distance-right:0" coordorigin="3060,636" coordsize="4965,405" o:allowincell="f">
            <v:shape id="Freeform 3" o:spid="_x0000_s1027" style="position:absolute;left:3060;top:636;width:237;height:325;visibility:visible;v-text-anchor:middle" coordsize="238,326" o:spt="100" adj="0,,0" path="m101,18r-9,3l85,27,73,36r-3,5l61,57,52,86r-9,50l43,182r2,20l52,239r9,27l69,278r10,13l88,300r13,7l109,309r17,l145,302r15,-11l175,271r,-2l179,264r2,-4l188,236r8,-45l196,141r-3,-29l187,84,179,61,172,48,159,30r-5,-3l129,16r-22,l101,18r,xm107,r26,l160,9r21,12l193,32r16,23l220,75r7,20l237,141r,37l231,221r-11,27l211,266r-21,27l179,303r-14,9l132,325r-26,l85,319,72,314,58,305,40,285r-6,-8l18,253,9,228,5,212,,180,,143,6,111,12,91,24,62,33,50,42,37r9,-8l58,21r2,l63,20r3,-4l79,9,98,2,107,r,xe" fillcolor="#369" strokecolor="blue" strokeweight=".26mm">
              <v:stroke joinstyle="round"/>
              <v:shadow on="t" color="silver" opacity="0" offset="1.06mm,.62mm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custom" o:connectlocs="92,21;73,36;61,57;43,136;45,201;61,265;79,290;101,306;125,308;159,290;174,268;180,259;195,190;192,112;178,61;158,30;128,16;101,18;107,0;159,9;192,32;219,75;236,141;230,220;210,265;178,302;131,324;85,318;58,304;34,276;9,227;0,179;6,111;24,62;42,37;58,21;63,20;79,9;107,0" o:connectangles="0,0,0,0,0,0,0,0,0,0,0,0,0,0,0,0,0,0,0,0,0,0,0,0,0,0,0,0,0,0,0,0,0,0,0,0,0,0,0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Freeform 4" o:spid="_x0000_s1028" style="position:absolute;left:3405;top:643;width:191;height:311;visibility:visible;v-text-anchor:middle" coordsize="192,312" o:spt="100" adj="0,,0" path="m68,159r,132l71,293r11,2l102,295r20,-11l129,277r10,-11l140,261r5,-11l146,245r2,-9l148,212r-6,-21l140,186,130,173r-10,-7l96,157r-23,l68,159r,xm2,l170,r2,2l175,68r-2,2l167,70r-1,-2l164,64,158,39r-1,-5l151,27r-6,-4l135,20,123,18r-55,l68,139r65,6l146,148r5,2l158,155r12,9l175,171r,2l179,180r3,6l191,212r,24l189,245r-7,17l176,273r-13,20l148,302r-29,9l2,311,,309r,-6l2,302r8,l18,300r4,-2l25,296r5,-5l33,271,33,36,31,27,30,20,25,14,2,9,,7,,2,2,r,xe" fillcolor="#369" strokecolor="blue" strokeweight=".26mm">
              <v:stroke joinstyle="round"/>
              <v:shadow on="t" color="silver" opacity="0" offset="1.06mm,.62mm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custom" o:connectlocs="68,290;82,294;121,283;138,265;144,249;147,235;141,190;129,172;96,156;68,158;2,0;171,2;172,70;165,68;157,39;150,27;134,20;68,18;132,145;150,150;169,163;174,172;181,185;190,235;181,261;162,292;118,310;0,308;2,301;18,299;25,295;33,270;31,27;25,14;0,7;2,0" o:connectangles="0,0,0,0,0,0,0,0,0,0,0,0,0,0,0,0,0,0,0,0,0,0,0,0,0,0,0,0,0,0,0,0,0,0,0,0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Freeform 5" o:spid="_x0000_s1029" style="position:absolute;left:3705;top:643;width:342;height:398;visibility:visible;mso-wrap-style:square;v-text-anchor:middle" coordsize="343,399" path="m2,l92,r1,2l93,7,92,9,74,14r-1,l70,20r-2,3l67,29r-1,9l66,277r1,1l68,286r,1l70,291r3,2l145,293r5,-2l153,286r1,-11l154,38r-1,-9l151,23r-1,-3l145,14r,l128,9,126,7r,-5l128,r88,l218,2r,5l216,9r-4,l204,11r-4,2l198,14r-4,6l189,38r,237l190,284r2,3l195,291r5,2l271,293r2,-2l276,286r1,-4l277,38r-1,-9l274,23r-1,-3l270,14,252,9,250,7r,-5l252,r90,l342,2r,5l342,9r-7,l327,11r-3,2l321,14r-6,8l314,27r-2,9l312,275r5,16l320,295r10,5l342,300r,2l342,396r,2l336,398r-1,-2l335,394r-9,-32l323,352r-6,-11l307,327r-12,-8l286,316r-21,-5l2,311,,309r,-6l2,302r4,l15,300r5,-2l21,296r6,-9l29,282r1,-11l30,38,26,20,21,14,20,13,15,11,8,9,2,9,,7,,2,2,e" fillcolor="#369" strokecolor="blue" strokeweight=".26mm">
              <v:path o:connecttype="custom" o:connectlocs="92,0;93,7;74,14;70,20;67,29;66,276;68,285;70,290;145,292;153,285;154,38;151,23;145,14;128,9;126,2;215,0;217,7;211,9;199,13;193,20;188,274;191,286;199,292;272,290;276,281;275,29;272,20;251,9;249,2;341,0;341,7;334,9;323,13;314,22;311,36;316,290;329,299;341,301;341,397;334,395;325,361;316,340;294,318;264,310;0,308;2,301;15,299;21,295;29,281;30,38;21,14;15,11;2,9;0,2" o:connectangles="0,0,0,0,0,0,0,0,0,0,0,0,0,0,0,0,0,0,0,0,0,0,0,0,0,0,0,0,0,0,0,0,0,0,0,0,0,0,0,0,0,0,0,0,0,0,0,0,0,0,0,0,0,0"/>
            </v:shape>
            <v:shape id="Freeform 6" o:spid="_x0000_s1030" style="position:absolute;left:4155;top:643;width:246;height:311;visibility:visible;mso-wrap-style:square;v-text-anchor:middle" coordsize="247,312" path="m1,l101,r1,2l102,7r-1,2l76,14r-3,6l71,23r-1,6l68,38r,194l71,229r43,-75l178,52r,-18l175,22r-2,-4l170,14r-3,-1l163,11,157,9r-13,l144,7r,-5l144,,244,r2,2l246,7r-2,2l221,14r-3,6l216,23r-1,6l213,38r,233l218,291r3,5l223,298r5,2l235,302r9,l246,303r,6l244,311r-100,l144,309r,-6l144,302r25,-6l173,291r2,-5l176,280r2,-9l178,77r-3,3l132,152,68,259r,18l70,286r1,5l74,296r3,2l82,300r9,2l101,302r1,1l102,309r-1,2l1,311,,309r,-6l1,302r23,-6l28,291r2,-5l31,280r2,-9l33,38,28,20,24,14,21,13,18,11,9,9,1,9,,7,,2,1,e" fillcolor="#369" strokecolor="blue" strokeweight=".26mm">
              <v:path o:connecttype="custom" o:connectlocs="101,0;102,7;76,14;71,23;68,38;71,228;177,52;174,22;169,14;162,11;143,9;143,2;243,0;245,7;220,14;215,23;212,38;217,290;222,297;234,301;245,302;243,310;143,308;143,301;172,290;175,279;177,77;131,152;68,276;71,290;77,297;91,301;102,302;101,310;0,308;1,301;28,290;31,279;33,38;24,14;18,11;1,9;0,2" o:connectangles="0,0,0,0,0,0,0,0,0,0,0,0,0,0,0,0,0,0,0,0,0,0,0,0,0,0,0,0,0,0,0,0,0,0,0,0,0,0,0,0,0,0,0"/>
            </v:shape>
            <v:shape id="Freeform 7" o:spid="_x0000_s1031" style="position:absolute;left:4503;top:643;width:247;height:311;visibility:visible;mso-wrap-style:square;v-text-anchor:middle" coordsize="248,312" path="m2,l103,r,2l103,7r,2l87,9r-9,5l72,22r-1,3l69,34r,109l177,143r,-109l176,25r-2,-3l170,14r-6,-3l159,9r-14,l143,7r,-5l145,,245,r2,2l247,7r-2,2l231,9r-12,7l217,18r-3,7l213,34r,241l214,284r2,3l222,296r9,6l245,302r2,1l247,309r-2,2l145,311r-2,-2l143,303r2,-1l159,302r6,-2l168,298r6,-11l174,284r2,-9l177,273r,-112l69,161r,114l71,284r1,3l78,296r6,4l87,302r16,l103,303r,6l103,311,2,311,,309r,-6l2,302r14,l17,300r6,-2l25,298r6,-11l32,282r2,-9l34,34,32,25,31,22,26,14,16,9,2,9,,7,,2,2,e" fillcolor="#369" strokecolor="blue" strokeweight=".26mm">
              <v:path o:connecttype="custom" o:connectlocs="103,0;103,7;87,9;72,22;69,34;176,143;175,25;169,14;158,9;142,7;144,0;246,2;244,9;218,16;213,25;212,274;215,286;230,301;246,302;244,310;142,308;144,301;164,299;173,286;175,274;176,160;69,274;72,286;84,299;103,301;103,308;2,310;0,302;16,301;23,297;31,286;34,272;32,25;26,14;2,9;0,2" o:connectangles="0,0,0,0,0,0,0,0,0,0,0,0,0,0,0,0,0,0,0,0,0,0,0,0,0,0,0,0,0,0,0,0,0,0,0,0,0,0,0,0,0"/>
            </v:shape>
            <v:shape id="Freeform 8" o:spid="_x0000_s1032" style="position:absolute;left:4848;top:636;width:254;height:318;visibility:visible;v-text-anchor:middle" coordsize="255,319" o:spt="100" adj="0,,0" path="m119,77l78,196r78,l119,77r,xm128,r6,l135,2r86,276l227,293r5,7l236,303r16,6l254,310r,6l252,318r-93,l158,316r,-6l159,309r7,l172,307r6,-4l180,302r3,-8l183,282,162,214r-90,l70,216r,2l48,280r,13l50,298r4,5l75,309r1,1l76,316r-1,2l1,318,,316r,-6l1,309r3,l14,305r3,-2l24,293r5,-11l125,4,128,r,xe" fillcolor="#369" strokecolor="blue" strokeweight=".26mm">
              <v:stroke joinstyle="round"/>
              <v:shadow on="t" color="silver" opacity="0" offset="1.06mm,.62mm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custom" o:connectlocs="119,77;78,195;155,195;119,77;119,77;127,0;133,0;134,2;220,277;226,292;231,299;235,302;251,308;253,309;253,315;251,317;158,317;157,315;157,309;158,308;165,308;171,306;177,302;179,301;182,293;182,281;161,213;72,213;70,215;70,217;48,279;48,292;50,297;54,302;75,308;76,309;76,315;75,317;1,317;0,315;0,309;1,308;4,308;14,304;17,302;24,292;29,281;125,4;127,0;127,0" o:connectangles="0,0,0,0,0,0,0,0,0,0,0,0,0,0,0,0,0,0,0,0,0,0,0,0,0,0,0,0,0,0,0,0,0,0,0,0,0,0,0,0,0,0,0,0,0,0,0,0,0,0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Freeform 9" o:spid="_x0000_s1033" style="position:absolute;left:5383;top:640;width:232;height:314;visibility:visible;mso-wrap-style:square;v-text-anchor:middle" coordsize="233,315" path="m188,r16,l217,7r3,3l223,17r,13l222,33r-8,9l210,46r-9,l200,44r-3,-2l194,41,181,33r-5,-1l172,32r-3,1l164,39r-24,71l133,126r-16,22l115,148r-3,1l111,151r,2l120,158r17,22l169,237r4,9l188,269r16,21l208,296r5,3l223,303r8,l232,305r,7l231,314r-59,l169,310,99,182,88,169r-5,-4l76,164r-8,l68,274r2,9l71,289r2,5l77,299r25,6l103,306r,6l102,314,1,314,,312r,-6l1,305r9,l18,303r4,-2l25,299r5,-5l34,274,34,41,31,32r,-6l30,23,25,17,1,12,,10,,5,1,3r101,l103,5r,5l102,12r-9,l85,14r-5,2l77,17r-4,6l68,41r,105l83,146r10,-2l94,142r5,-1l100,141r9,-9l118,121r6,-13l145,44r7,-18l155,21r5,-7l170,7,188,e" fillcolor="#369" strokecolor="blue" strokeweight=".26mm">
              <v:path o:connecttype="custom" o:connectlocs="203,0;219,10;222,30;213,42;200,46;196,42;180,33;171,32;163,39;132,126;115,148;111,151;119,157;168,236;187,268;207,295;222,302;231,304;230,313;168,309;88,168;76,163;68,273;71,288;77,298;103,305;102,313;0,311;1,304;18,302;25,298;34,273;31,32;30,23;1,12;0,5;102,3;103,10;93,12;80,16;73,23;68,146;93,144;99,141;109,132;123,108;151,26;159,14;187,0" o:connectangles="0,0,0,0,0,0,0,0,0,0,0,0,0,0,0,0,0,0,0,0,0,0,0,0,0,0,0,0,0,0,0,0,0,0,0,0,0,0,0,0,0,0,0,0,0,0,0,0,0"/>
            </v:shape>
            <v:shape id="Freeform 10" o:spid="_x0000_s1034" style="position:absolute;left:5716;top:643;width:235;height:311;visibility:visible;v-text-anchor:middle" coordsize="236,312" o:spt="100" adj="0,,0" path="m113,159r,132l116,293r11,2l146,295r21,-11l174,277r9,-11l185,261r4,-11l191,245r1,-9l192,212r-6,-21l185,186r-9,-13l165,166r-25,-9l118,157r-5,2l113,159xm5,l146,r2,2l148,7r-2,2l122,14r-4,6l116,23r-1,6l113,38r,101l149,139r28,4l189,146r5,2l204,155r12,9l222,171r6,15l230,193r3,11l235,212r,24l228,261r-6,12l208,293r-5,3l195,302r-9,3l174,309r-10,2l46,311r-2,-2l44,303r2,-1l71,296r4,-5l77,286r,-6l78,271,78,18r-34,l34,20r-5,2l23,25r-3,4l17,32r-3,6l11,47,8,63r,5l7,70r-6,l,68,1,14,3,2,5,r,xe" fillcolor="#369" strokecolor="blue" strokeweight=".26mm">
              <v:stroke joinstyle="round"/>
              <v:shadow on="t" color="silver" opacity="0" offset="1.06mm,.62mm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custom" o:connectlocs="113,290;126,294;166,283;182,265;188,249;191,235;185,190;175,172;139,156;113,158;5,0;147,2;145,9;118,20;115,29;113,139;176,143;193,148;215,163;227,185;232,203;234,235;221,272;202,295;185,304;163,310;44,308;46,301;75,290;77,279;78,18;34,20;23,25;17,32;11,47;8,68;1,70;1,14;5,0" o:connectangles="0,0,0,0,0,0,0,0,0,0,0,0,0,0,0,0,0,0,0,0,0,0,0,0,0,0,0,0,0,0,0,0,0,0,0,0,0,0,0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Freeform 11" o:spid="_x0000_s1035" style="position:absolute;left:6058;top:643;width:181;height:311;visibility:visible;v-text-anchor:middle" coordsize="182,312" o:spt="100" adj="0,,0" path="m81,22r-8,1l69,23r,129l87,155r15,l114,150r5,-4l129,134r2,-5l135,118r2,-5l138,104r,-25l129,43,119,30r-5,-3l97,20r-15,l81,22r,xm1,l105,r38,11l153,20r18,21l178,61r2,5l181,75r,25l177,118r-10,23l156,154r-7,7l138,166r-9,4l119,171r-25,l75,166r-6,l69,273r1,9l72,287r6,11l79,298r5,2l85,302r15,l102,303r,6l100,311r-99,l,309r,-6l1,302r16,l21,300r2,-2l30,287r2,-3l33,273,33,36,32,27,30,22,29,18,27,16,23,13,21,11,17,9,1,9,,7,,2,1,r,xe" fillcolor="#369" strokecolor="blue" strokeweight=".26mm">
              <v:stroke joinstyle="round"/>
              <v:shadow on="t" color="silver" opacity="0" offset="1.06mm,.62mm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custom" o:connectlocs="73,23;69,152;101,155;118,146;130,129;136,113;137,79;118,30;96,20;81,22;1,0;142,11;170,41;179,66;180,100;166,141;148,160;128,169;93,170;69,165;70,281;78,297;84,299;99,301;101,308;1,310;0,302;17,301;23,297;32,283;33,36;30,22;27,16;21,11;1,9;0,2;1,0" o:connectangles="0,0,0,0,0,0,0,0,0,0,0,0,0,0,0,0,0,0,0,0,0,0,0,0,0,0,0,0,0,0,0,0,0,0,0,0,0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Freeform 12" o:spid="_x0000_s1036" style="position:absolute;left:6346;top:643;width:236;height:398;visibility:visible;v-text-anchor:middle" coordsize="237,399" o:spt="100" adj="0,,0" path="m93,95l80,198r-9,39l61,264r-9,20l46,293r103,l157,291r3,-4l163,284r1,-4l166,270r,-252l94,18,93,95r,xm38,l234,r2,2l236,9r-2,2l208,16r-4,6l202,25r,5l201,39r,222l202,262r,16l202,286r2,5l208,296r9,4l231,300r1,2l232,396r-1,2l225,398r-2,-2l222,393r-2,-9l210,348r-8,-12l200,330r-9,-7l182,318r-22,-7l74,311r-15,3l52,318r-9,5l40,327,25,343r-6,12l12,377,7,396r-1,2l1,398,,396,,302r1,-2l7,300r5,-2l22,291r8,-9l34,278,46,255,58,223r4,-23l74,109,76,47,70,23,62,14,59,13,47,11r-9,l37,9r,-7l38,r,xe" fillcolor="#369" strokecolor="blue" strokeweight=".26mm">
              <v:stroke joinstyle="round"/>
              <v:shadow on="t" color="silver" opacity="0" offset="1.06mm,.62mm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custom" o:connectlocs="80,198;61,263;46,292;156,290;162,283;165,269;94,18;93,95;233,0;235,9;207,16;201,25;200,39;201,261;201,285;207,295;230,299;231,395;224,397;221,392;209,347;199,329;181,317;74,310;52,317;40,326;19,354;7,395;1,397;0,301;7,299;22,290;34,277;58,222;74,109;70,23;59,13;38,11;37,2;38,0" o:connectangles="0,0,0,0,0,0,0,0,0,0,0,0,0,0,0,0,0,0,0,0,0,0,0,0,0,0,0,0,0,0,0,0,0,0,0,0,0,0,0,0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Freeform 13" o:spid="_x0000_s1037" style="position:absolute;left:6677;top:640;width:321;height:314;visibility:visible;mso-wrap-style:square;v-text-anchor:middle" coordsize="322,315" path="m27,l43,,59,7r5,3l76,26r24,91l104,128r10,13l117,142r4,2l127,146r11,l142,144r,-103l141,32r,-6l139,23r-4,-6l111,12r-1,-2l110,5r1,-2l212,3r1,2l213,10r-1,2l202,12r-8,2l190,16r-3,1l182,23r-4,18l178,144r4,2l193,146r7,-2l202,142r7,-3l210,139r6,-9l219,124r,-1l221,117r1,-3l240,41r6,-15l258,10r5,-3l268,3,278,r15,l305,5r9,9l317,21r,11l315,35r-7,7l307,42r-3,2l302,46r-9,l271,33r-6,l256,42r-24,91l231,139r-13,16l219,157r2,l232,173r36,82l284,281r2,4l292,290r12,9l317,303r3,l321,305r,7l320,314r-62,l256,312,200,174r-7,-10l188,162r-10,l178,274r4,20l187,299r3,2l194,303r8,2l212,305r1,1l213,312r-1,2l111,314r-1,-2l110,306r1,-1l135,299r4,-5l141,289r,-6l142,274r,-112l133,162r-4,2l124,167r-1,2l123,171,77,278,65,312r-1,2l2,314,,312r,-7l2,303r4,l13,301r8,-3l27,294r4,-5l42,274r,-1l45,267r3,-3l91,169r12,-14l104,155r-3,-4l100,151r-5,-5l88,133,65,42,58,33r-9,l33,44r-5,2l18,46,16,44,15,42r-2,l7,35,6,32,6,21,9,14,16,5,27,e" fillcolor="#369" strokecolor="blue" strokeweight=".26mm">
              <v:path o:connecttype="custom" o:connectlocs="59,7;100,117;117,142;138,146;141,32;135,17;110,5;212,5;201,12;186,17;177,144;199,144;209,139;218,123;239,41;262,7;292,0;316,21;307,42;301,46;264,33;230,139;220,157;283,280;303,298;320,304;257,313;192,163;177,273;189,300;211,304;211,313;110,305;139,293;142,273;129,163;123,170;64,313;0,304;13,300;31,288;45,266;103,155;100,151;65,42;33,44;16,44;7,35;9,14" o:connectangles="0,0,0,0,0,0,0,0,0,0,0,0,0,0,0,0,0,0,0,0,0,0,0,0,0,0,0,0,0,0,0,0,0,0,0,0,0,0,0,0,0,0,0,0,0,0,0,0,0"/>
            </v:shape>
            <v:shape id="Freeform 14" o:spid="_x0000_s1038" style="position:absolute;left:7087;top:636;width:256;height:318;visibility:visible;v-text-anchor:middle" coordsize="257,319" o:spt="100" adj="0,,0" path="m121,77l78,196r82,l121,77r,xm129,r6,l136,2r86,276l229,293r5,7l237,303r16,6l256,310r,6l253,318r-90,l161,316r,-6l163,309r4,l175,307r6,-4l181,302r3,-8l184,282,164,214r-92,l72,216r,2l52,280r,13l53,298r3,5l75,309r2,1l77,316r-2,2l3,318,,316r,-6l3,309r3,l16,305r3,-2l25,293r6,-11l127,4,129,r,xe" fillcolor="#369" strokecolor="blue" strokeweight=".26mm">
              <v:stroke joinstyle="round"/>
              <v:shadow on="t" color="silver" opacity="0" offset="1.06mm,.62mm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o:connecttype="custom" o:connectlocs="121,77;78,195;159,195;121,77;121,77;128,0;134,0;135,2;221,277;228,292;233,299;236,302;252,308;255,309;255,315;252,317;162,317;160,315;160,309;162,308;166,308;174,306;180,302;180,301;183,293;183,281;163,213;72,213;72,215;72,217;52,279;52,292;53,297;56,302;75,308;77,309;77,315;75,317;3,317;0,315;0,309;3,308;6,308;16,304;19,302;25,292;31,281;127,4;128,0;128,0" o:connectangles="0,0,0,0,0,0,0,0,0,0,0,0,0,0,0,0,0,0,0,0,0,0,0,0,0,0,0,0,0,0,0,0,0,0,0,0,0,0,0,0,0,0,0,0,0,0,0,0,0,0" textboxrect="3163,3163,18437,18437"/>
              <v:handles>
                <v:h position="@3,#0" polar="10800,10800"/>
                <v:h position="#2,#1" polar="10800,10800" radiusrange="0,10800"/>
              </v:handles>
            </v:shape>
            <v:shape id="Freeform 15" o:spid="_x0000_s1039" style="position:absolute;left:7439;top:643;width:237;height:314;visibility:visible;mso-wrap-style:square;v-text-anchor:middle" coordsize="238,315" path="m45,l235,r2,2l237,7r-2,2l211,14r-4,6l207,23r-3,6l203,38r,233l207,291r4,5l214,298r5,2l226,302r9,l237,303r,6l235,311r-100,l135,309r,-6l135,302r25,-6l164,291r2,-5l167,280r2,-9l169,18r-73,l95,152r-6,77l81,262r-6,18l73,286r-9,14l58,305r-10,6l45,312r-8,2l22,314,9,307,6,302,2,296,,291,,278r2,-1l4,273r,-2l9,266r4,-4l21,262r4,2l33,271r3,4l40,277r8,l55,273r7,-9l64,259r6,-16l73,230r2,-19l78,164,78,39,74,22,70,16,67,14,64,13,55,11r-10,l45,9r,-7l45,e" fillcolor="#369" strokecolor="blue" strokeweight=".26mm">
              <v:path o:connecttype="custom" o:connectlocs="234,0;236,7;210,14;206,23;202,38;206,290;213,297;225,301;236,302;234,310;134,308;134,301;163,290;166,279;168,18;95,152;81,261;73,285;58,304;45,311;22,313;6,301;0,290;2,276;4,270;13,261;25,263;36,274;48,276;62,263;70,242;75,210;78,39;70,16;64,13;45,11;45,2" o:connectangles="0,0,0,0,0,0,0,0,0,0,0,0,0,0,0,0,0,0,0,0,0,0,0,0,0,0,0,0,0,0,0,0,0,0,0,0,0"/>
            </v:shape>
            <v:shape id="Freeform 16" o:spid="_x0000_s1040" style="position:absolute;left:7778;top:643;width:247;height:311;visibility:visible;mso-wrap-style:square;v-text-anchor:middle" coordsize="248,312" path="m1,l102,r,2l102,7r,2l78,14r-4,6l72,23r-1,6l68,38r,194l72,229r43,-75l179,52r,-18l176,22r-2,-4l173,14r-4,-1l164,11,157,9r-11,l145,7r,-5l146,r99,l247,2r,5l245,9r-22,5l217,20r-1,3l215,29r-2,9l213,271r4,20l223,296r3,2l229,300r9,2l245,302r2,1l247,309r-2,2l146,311r-1,-2l145,303r1,-1l170,296r4,-5l176,286r1,-6l179,271r,-194l176,80r-42,72l68,259r,18l71,286r1,5l77,296r3,2l84,300r8,2l102,302r,1l102,309r,2l1,311,,309r,-6l1,302r25,-6l29,291r2,-5l32,280r2,-9l34,38,29,20,26,14,23,13,18,11,10,9,1,9,,7,,2,1,e" fillcolor="#369" strokecolor="blue" strokeweight=".26mm">
              <v:path o:connecttype="custom" o:connectlocs="102,0;102,7;78,14;72,23;68,38;72,228;178,52;175,22;172,14;163,11;145,9;144,2;244,0;246,7;222,14;215,23;212,38;216,290;225,297;237,301;246,302;244,310;144,308;145,301;173,290;176,279;178,77;133,152;68,276;72,290;80,297;92,301;102,302;102,310;0,308;1,301;29,290;32,279;34,38;26,14;18,11;1,9;0,2" o:connectangles="0,0,0,0,0,0,0,0,0,0,0,0,0,0,0,0,0,0,0,0,0,0,0,0,0,0,0,0,0,0,0,0,0,0,0,0,0,0,0,0,0,0,0"/>
            </v:shape>
          </v:group>
        </w:pict>
      </w:r>
      <w:r w:rsidRPr="00DB6D35">
        <w:rPr>
          <w:b/>
          <w:bCs/>
          <w:noProof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5" type="#_x0000_t75" style="width:81pt;height:79.5pt;visibility:visible" filled="t">
            <v:fill recolor="t" type="frame"/>
            <v:imagedata r:id="rId4" o:title=""/>
          </v:shape>
        </w:pict>
      </w:r>
    </w:p>
    <w:p w:rsidR="00257FFA" w:rsidRDefault="00257FFA" w:rsidP="000870A1">
      <w:pPr>
        <w:jc w:val="both"/>
      </w:pPr>
    </w:p>
    <w:p w:rsidR="00257FFA" w:rsidRDefault="00257FFA" w:rsidP="000870A1">
      <w:pPr>
        <w:pStyle w:val="Heading1"/>
      </w:pPr>
      <w:r>
        <w:t>О Б Я В Л Е Н И Е</w:t>
      </w:r>
    </w:p>
    <w:p w:rsidR="00257FFA" w:rsidRDefault="00257FFA" w:rsidP="000870A1">
      <w:pPr>
        <w:jc w:val="both"/>
      </w:pPr>
    </w:p>
    <w:p w:rsidR="00257FFA" w:rsidRDefault="00257FFA" w:rsidP="000870A1">
      <w:pPr>
        <w:jc w:val="both"/>
        <w:rPr>
          <w:lang w:val="en-US"/>
        </w:rPr>
      </w:pPr>
      <w:r>
        <w:t xml:space="preserve">             Община Кърджали, на основание чл.129 от Закона за устройство на територията и при условията на чл.61, ал.3 от Административно-процесуален кодекс, обявява на Апостол Николов Маринов с последен известен адрес: с.Рани лист, като собственик поземлен имот № 59, кв.14,</w:t>
      </w:r>
      <w:r w:rsidRPr="00EB34A9">
        <w:t xml:space="preserve"> </w:t>
      </w:r>
      <w:r>
        <w:t>с.Рани лист,</w:t>
      </w:r>
      <w:r w:rsidRPr="00EB34A9">
        <w:t xml:space="preserve"> </w:t>
      </w:r>
      <w:r>
        <w:t xml:space="preserve">че със Заповед № </w:t>
      </w:r>
      <w:r>
        <w:rPr>
          <w:lang w:val="en-US"/>
        </w:rPr>
        <w:t>219</w:t>
      </w:r>
      <w:r>
        <w:t>/2</w:t>
      </w:r>
      <w:r>
        <w:rPr>
          <w:lang w:val="en-US"/>
        </w:rPr>
        <w:t>1</w:t>
      </w:r>
      <w:r>
        <w:t>.0</w:t>
      </w:r>
      <w:r>
        <w:rPr>
          <w:lang w:val="en-US"/>
        </w:rPr>
        <w:t>2</w:t>
      </w:r>
      <w:r>
        <w:t>.201</w:t>
      </w:r>
      <w:r>
        <w:rPr>
          <w:lang w:val="en-US"/>
        </w:rPr>
        <w:t>7</w:t>
      </w:r>
      <w:r>
        <w:t>г. на Кмета на Община Кърджали е одобрен проект за изменение на ПУП-ПРЗ / Подробен устройствен план – план за регулация и застрояване / на урегулирани поземлени имоти УПИ ХVІІ-64 и ХІХ-65, кв.14 по плана на с.Рани лист, общ.Кърджали.</w:t>
      </w:r>
    </w:p>
    <w:p w:rsidR="00257FFA" w:rsidRDefault="00257FFA" w:rsidP="000870A1">
      <w:pPr>
        <w:pStyle w:val="BodyText"/>
        <w:ind w:firstLine="708"/>
      </w:pPr>
      <w:r>
        <w:t>Настоящата заповед на основание чл.215, ал.1 и ал.4 от Закона за устройството на територията може да се обжалва пред Административен съд-Кърджали в 14- дневен срок от съобщението, чрез органа,</w:t>
      </w:r>
      <w:r w:rsidRPr="002B4D1E">
        <w:t xml:space="preserve"> </w:t>
      </w:r>
      <w:r>
        <w:t>чийто акт се обжалва.</w:t>
      </w:r>
    </w:p>
    <w:p w:rsidR="00257FFA" w:rsidRDefault="00257FFA" w:rsidP="000870A1">
      <w:pPr>
        <w:ind w:firstLine="708"/>
        <w:jc w:val="both"/>
      </w:pPr>
      <w:r>
        <w:t xml:space="preserve">  </w:t>
      </w:r>
    </w:p>
    <w:p w:rsidR="00257FFA" w:rsidRDefault="00257FFA" w:rsidP="000870A1">
      <w:pPr>
        <w:jc w:val="both"/>
        <w:rPr>
          <w:lang w:val="en-US"/>
        </w:rPr>
      </w:pPr>
      <w:r>
        <w:t xml:space="preserve">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</w:p>
    <w:p w:rsidR="00257FFA" w:rsidRDefault="00257FFA" w:rsidP="000870A1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ДИРЕКЦИЯ”АСУТ”</w:t>
      </w:r>
    </w:p>
    <w:p w:rsidR="00257FFA" w:rsidRDefault="00257FFA" w:rsidP="000870A1">
      <w:pPr>
        <w:jc w:val="both"/>
      </w:pPr>
    </w:p>
    <w:p w:rsidR="00257FFA" w:rsidRDefault="00257FFA">
      <w:bookmarkStart w:id="0" w:name="_GoBack"/>
      <w:bookmarkEnd w:id="0"/>
    </w:p>
    <w:sectPr w:rsidR="00257FFA" w:rsidSect="00AC5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70A1"/>
    <w:rsid w:val="000870A1"/>
    <w:rsid w:val="00257FFA"/>
    <w:rsid w:val="002B4D1E"/>
    <w:rsid w:val="00A3546A"/>
    <w:rsid w:val="00AC53E6"/>
    <w:rsid w:val="00B24760"/>
    <w:rsid w:val="00DB6D35"/>
    <w:rsid w:val="00EB34A9"/>
    <w:rsid w:val="00F45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0A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870A1"/>
    <w:pPr>
      <w:keepNext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870A1"/>
    <w:rPr>
      <w:rFonts w:ascii="Times New Roman" w:hAnsi="Times New Roman" w:cs="Times New Roman"/>
      <w:b/>
      <w:bCs/>
      <w:sz w:val="24"/>
      <w:szCs w:val="24"/>
      <w:lang w:eastAsia="bg-BG"/>
    </w:rPr>
  </w:style>
  <w:style w:type="paragraph" w:styleId="BodyText">
    <w:name w:val="Body Text"/>
    <w:basedOn w:val="Normal"/>
    <w:link w:val="BodyTextChar"/>
    <w:uiPriority w:val="99"/>
    <w:rsid w:val="000870A1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0870A1"/>
    <w:rPr>
      <w:rFonts w:ascii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rsid w:val="00087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70A1"/>
    <w:rPr>
      <w:rFonts w:ascii="Tahoma" w:hAnsi="Tahoma" w:cs="Tahoma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151</Words>
  <Characters>862</Characters>
  <Application>Microsoft Office Outlook</Application>
  <DocSecurity>0</DocSecurity>
  <Lines>0</Lines>
  <Paragraphs>0</Paragraphs>
  <ScaleCrop>false</ScaleCrop>
  <Company>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</dc:creator>
  <cp:keywords/>
  <dc:description/>
  <cp:lastModifiedBy>radio</cp:lastModifiedBy>
  <cp:revision>2</cp:revision>
  <dcterms:created xsi:type="dcterms:W3CDTF">2017-03-08T07:28:00Z</dcterms:created>
  <dcterms:modified xsi:type="dcterms:W3CDTF">2017-03-08T07:28:00Z</dcterms:modified>
</cp:coreProperties>
</file>